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51"/>
        <w:gridCol w:w="125"/>
        <w:gridCol w:w="2009"/>
        <w:gridCol w:w="1966"/>
        <w:gridCol w:w="2849"/>
      </w:tblGrid>
      <w:tr w:rsidR="000172E5" w:rsidRPr="00846B76" w:rsidTr="006145D8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:rsidR="000172E5" w:rsidRPr="00846B76" w:rsidRDefault="00927324" w:rsidP="00927324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Member contact details</w:t>
            </w:r>
          </w:p>
        </w:tc>
      </w:tr>
      <w:tr w:rsidR="000172E5" w:rsidRPr="00846B76" w:rsidTr="00CE4A73">
        <w:sdt>
          <w:sdtPr>
            <w:id w:val="1621259925"/>
            <w:placeholder>
              <w:docPart w:val="227181A33CFF4898B936816A4C1DF44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81" w:type="pct"/>
                <w:vAlign w:val="bottom"/>
              </w:tcPr>
              <w:p w:rsidR="000172E5" w:rsidRPr="00846B76" w:rsidRDefault="007147D7" w:rsidP="00267565">
                <w:pPr>
                  <w:pStyle w:val="NormalIndent"/>
                  <w:spacing w:before="120"/>
                </w:pPr>
                <w:r w:rsidRPr="006145D8">
                  <w:t>First Name</w:t>
                </w:r>
              </w:p>
            </w:tc>
          </w:sdtContent>
        </w:sdt>
        <w:tc>
          <w:tcPr>
            <w:tcW w:w="3219" w:type="pct"/>
            <w:gridSpan w:val="4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267565">
            <w:pPr>
              <w:spacing w:before="120"/>
            </w:pPr>
          </w:p>
        </w:tc>
      </w:tr>
      <w:tr w:rsidR="000172E5" w:rsidRPr="00846B76" w:rsidTr="00CE4A73">
        <w:sdt>
          <w:sdtPr>
            <w:id w:val="-1470592894"/>
            <w:placeholder>
              <w:docPart w:val="DFECE1F2AAE140FC8069A2457B9EEE9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81" w:type="pct"/>
                <w:vAlign w:val="bottom"/>
              </w:tcPr>
              <w:p w:rsidR="000172E5" w:rsidRPr="00846B76" w:rsidRDefault="007147D7" w:rsidP="009902CF">
                <w:pPr>
                  <w:pStyle w:val="NormalIndent"/>
                  <w:spacing w:before="120"/>
                </w:pPr>
                <w:r w:rsidRPr="006145D8">
                  <w:t>Last Name</w:t>
                </w:r>
              </w:p>
            </w:tc>
          </w:sdtContent>
        </w:sdt>
        <w:tc>
          <w:tcPr>
            <w:tcW w:w="3219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9902CF">
            <w:pPr>
              <w:spacing w:before="120"/>
            </w:pPr>
          </w:p>
        </w:tc>
      </w:tr>
      <w:tr w:rsidR="00402F1A" w:rsidRPr="00846B76" w:rsidTr="00CE4A73">
        <w:tc>
          <w:tcPr>
            <w:tcW w:w="1781" w:type="pct"/>
            <w:vAlign w:val="bottom"/>
          </w:tcPr>
          <w:p w:rsidR="000172E5" w:rsidRDefault="00927324" w:rsidP="009902CF">
            <w:pPr>
              <w:pStyle w:val="NormalIndent"/>
              <w:spacing w:before="120"/>
            </w:pPr>
            <w:r>
              <w:t>Mobile No.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9902CF">
            <w:pPr>
              <w:spacing w:before="120"/>
            </w:pPr>
          </w:p>
        </w:tc>
        <w:tc>
          <w:tcPr>
            <w:tcW w:w="911" w:type="pct"/>
            <w:tcBorders>
              <w:top w:val="single" w:sz="4" w:space="0" w:color="auto"/>
            </w:tcBorders>
            <w:vAlign w:val="bottom"/>
          </w:tcPr>
          <w:p w:rsidR="000172E5" w:rsidRDefault="00927324" w:rsidP="009902CF">
            <w:pPr>
              <w:spacing w:before="120"/>
            </w:pPr>
            <w:r>
              <w:t>Home No.</w:t>
            </w:r>
          </w:p>
        </w:tc>
        <w:tc>
          <w:tcPr>
            <w:tcW w:w="131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9902CF">
            <w:pPr>
              <w:spacing w:before="120"/>
            </w:pPr>
          </w:p>
        </w:tc>
      </w:tr>
      <w:tr w:rsidR="000172E5" w:rsidRPr="00846B76" w:rsidTr="00CE4A73">
        <w:sdt>
          <w:sdtPr>
            <w:id w:val="1334104394"/>
            <w:placeholder>
              <w:docPart w:val="928743F37CC54E3CB67E978387E1EE9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81" w:type="pct"/>
                <w:vAlign w:val="bottom"/>
              </w:tcPr>
              <w:p w:rsidR="000172E5" w:rsidRPr="00846B76" w:rsidRDefault="007147D7" w:rsidP="009902CF">
                <w:pPr>
                  <w:pStyle w:val="NormalIndent"/>
                  <w:spacing w:before="120"/>
                </w:pPr>
                <w:r w:rsidRPr="006145D8">
                  <w:t>Email</w:t>
                </w:r>
              </w:p>
            </w:tc>
          </w:sdtContent>
        </w:sdt>
        <w:tc>
          <w:tcPr>
            <w:tcW w:w="3219" w:type="pct"/>
            <w:gridSpan w:val="4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9902CF">
            <w:pPr>
              <w:spacing w:before="120"/>
            </w:pPr>
          </w:p>
        </w:tc>
      </w:tr>
      <w:tr w:rsidR="008844E9" w:rsidRPr="00846B76" w:rsidTr="00CE4A73">
        <w:tc>
          <w:tcPr>
            <w:tcW w:w="1781" w:type="pct"/>
            <w:vAlign w:val="bottom"/>
          </w:tcPr>
          <w:p w:rsidR="008844E9" w:rsidRDefault="009902CF" w:rsidP="009902CF">
            <w:pPr>
              <w:pStyle w:val="NormalIndent"/>
              <w:spacing w:before="120"/>
            </w:pPr>
            <w:r>
              <w:t>Address</w:t>
            </w:r>
          </w:p>
        </w:tc>
        <w:tc>
          <w:tcPr>
            <w:tcW w:w="3219" w:type="pct"/>
            <w:gridSpan w:val="4"/>
            <w:tcBorders>
              <w:bottom w:val="single" w:sz="4" w:space="0" w:color="auto"/>
            </w:tcBorders>
            <w:vAlign w:val="bottom"/>
          </w:tcPr>
          <w:p w:rsidR="008844E9" w:rsidRPr="00846B76" w:rsidRDefault="008844E9" w:rsidP="009902CF">
            <w:pPr>
              <w:spacing w:before="120"/>
            </w:pPr>
          </w:p>
        </w:tc>
      </w:tr>
      <w:tr w:rsidR="008844E9" w:rsidRPr="00846B76" w:rsidTr="00CE4A73">
        <w:tc>
          <w:tcPr>
            <w:tcW w:w="1781" w:type="pct"/>
            <w:vAlign w:val="bottom"/>
          </w:tcPr>
          <w:p w:rsidR="008844E9" w:rsidRDefault="009902CF" w:rsidP="009902CF">
            <w:pPr>
              <w:pStyle w:val="NormalIndent"/>
              <w:spacing w:before="120"/>
            </w:pPr>
            <w:r>
              <w:t xml:space="preserve">Additional </w:t>
            </w:r>
            <w:r w:rsidR="00A04B2A">
              <w:t xml:space="preserve"> Names</w:t>
            </w:r>
          </w:p>
        </w:tc>
        <w:tc>
          <w:tcPr>
            <w:tcW w:w="3219" w:type="pct"/>
            <w:gridSpan w:val="4"/>
            <w:tcBorders>
              <w:bottom w:val="single" w:sz="4" w:space="0" w:color="auto"/>
            </w:tcBorders>
            <w:vAlign w:val="bottom"/>
          </w:tcPr>
          <w:p w:rsidR="008844E9" w:rsidRPr="00846B76" w:rsidRDefault="008844E9" w:rsidP="009902CF">
            <w:pPr>
              <w:spacing w:before="120"/>
            </w:pPr>
          </w:p>
        </w:tc>
      </w:tr>
      <w:tr w:rsidR="000172E5" w:rsidRPr="00846B76" w:rsidTr="006145D8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tbl>
            <w:tblPr>
              <w:tblStyle w:val="TableGrid"/>
              <w:tblW w:w="1066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72"/>
              <w:gridCol w:w="1303"/>
              <w:gridCol w:w="1819"/>
              <w:gridCol w:w="5869"/>
            </w:tblGrid>
            <w:tr w:rsidR="008844E9" w:rsidRPr="00846B76" w:rsidTr="003A7EE2">
              <w:trPr>
                <w:trHeight w:val="547"/>
              </w:trPr>
              <w:tc>
                <w:tcPr>
                  <w:tcW w:w="2248" w:type="pct"/>
                  <w:gridSpan w:val="3"/>
                  <w:shd w:val="clear" w:color="auto" w:fill="731F1C" w:themeFill="accent5"/>
                  <w:vAlign w:val="bottom"/>
                </w:tcPr>
                <w:p w:rsidR="008844E9" w:rsidRPr="00846B76" w:rsidRDefault="003A7EE2" w:rsidP="00827365">
                  <w:pPr>
                    <w:spacing w:before="120" w:after="120"/>
                    <w:rPr>
                      <w:rFonts w:asciiTheme="majorHAnsi" w:hAnsiTheme="majorHAnsi"/>
                      <w:b/>
                    </w:rPr>
                  </w:pPr>
                  <w:r>
                    <w:rPr>
                      <w:rFonts w:asciiTheme="majorHAnsi" w:hAnsiTheme="majorHAnsi"/>
                      <w:b/>
                    </w:rPr>
                    <w:t>M</w:t>
                  </w:r>
                  <w:r w:rsidR="008844E9">
                    <w:rPr>
                      <w:rFonts w:asciiTheme="majorHAnsi" w:hAnsiTheme="majorHAnsi"/>
                      <w:b/>
                    </w:rPr>
                    <w:t xml:space="preserve">embership  </w:t>
                  </w:r>
                  <w:r>
                    <w:rPr>
                      <w:rFonts w:asciiTheme="majorHAnsi" w:hAnsiTheme="majorHAnsi"/>
                      <w:b/>
                    </w:rPr>
                    <w:t>Types</w:t>
                  </w:r>
                  <w:r w:rsidR="00827365">
                    <w:rPr>
                      <w:rFonts w:asciiTheme="majorHAnsi" w:hAnsiTheme="majorHAnsi"/>
                      <w:b/>
                    </w:rPr>
                    <w:t xml:space="preserve"> and Annual Rates</w:t>
                  </w:r>
                </w:p>
              </w:tc>
              <w:tc>
                <w:tcPr>
                  <w:tcW w:w="2752" w:type="pct"/>
                  <w:shd w:val="clear" w:color="auto" w:fill="731F1C" w:themeFill="accent5"/>
                </w:tcPr>
                <w:p w:rsidR="008844E9" w:rsidRDefault="009902CF" w:rsidP="003A7EE2">
                  <w:pPr>
                    <w:spacing w:before="120" w:after="120"/>
                    <w:rPr>
                      <w:rFonts w:asciiTheme="majorHAnsi" w:hAnsiTheme="majorHAnsi"/>
                      <w:b/>
                    </w:rPr>
                  </w:pPr>
                  <w:r>
                    <w:t>(</w:t>
                  </w:r>
                  <w:r w:rsidR="003A7EE2" w:rsidRPr="009902CF">
                    <w:rPr>
                      <w:i/>
                    </w:rPr>
                    <w:t xml:space="preserve">Please chose  the relevant </w:t>
                  </w:r>
                  <w:r w:rsidR="008844E9" w:rsidRPr="009902CF">
                    <w:rPr>
                      <w:i/>
                    </w:rPr>
                    <w:t>type</w:t>
                  </w:r>
                  <w:r>
                    <w:t>)</w:t>
                  </w:r>
                  <w:r w:rsidR="008844E9">
                    <w:tab/>
                  </w:r>
                </w:p>
              </w:tc>
            </w:tr>
            <w:tr w:rsidR="008844E9" w:rsidRPr="00846B76" w:rsidTr="003A7EE2">
              <w:tc>
                <w:tcPr>
                  <w:tcW w:w="784" w:type="pct"/>
                  <w:vAlign w:val="bottom"/>
                </w:tcPr>
                <w:p w:rsidR="008844E9" w:rsidRPr="00846B76" w:rsidRDefault="008844E9" w:rsidP="009902CF">
                  <w:pPr>
                    <w:spacing w:before="120"/>
                  </w:pPr>
                  <w:r>
                    <w:t>Single</w:t>
                  </w:r>
                </w:p>
              </w:tc>
              <w:tc>
                <w:tcPr>
                  <w:tcW w:w="1464" w:type="pct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:rsidR="008844E9" w:rsidRPr="00846B76" w:rsidRDefault="00827365" w:rsidP="009902CF">
                  <w:pPr>
                    <w:spacing w:before="120"/>
                  </w:pPr>
                  <w:r>
                    <w:t xml:space="preserve">£12              </w:t>
                  </w:r>
                  <w:r w:rsidR="00A04B2A">
                    <w:t>Couple £24</w:t>
                  </w:r>
                </w:p>
              </w:tc>
              <w:tc>
                <w:tcPr>
                  <w:tcW w:w="2752" w:type="pct"/>
                  <w:tcBorders>
                    <w:bottom w:val="single" w:sz="4" w:space="0" w:color="auto"/>
                  </w:tcBorders>
                </w:tcPr>
                <w:p w:rsidR="008844E9" w:rsidRPr="00846B76" w:rsidRDefault="00A04B2A" w:rsidP="009902CF">
                  <w:pPr>
                    <w:spacing w:before="120"/>
                  </w:pPr>
                  <w:r>
                    <w:t>Family £36             Under 16  £6</w:t>
                  </w:r>
                </w:p>
              </w:tc>
            </w:tr>
            <w:tr w:rsidR="008844E9" w:rsidRPr="00846B76" w:rsidTr="00267565">
              <w:tc>
                <w:tcPr>
                  <w:tcW w:w="1395" w:type="pct"/>
                  <w:gridSpan w:val="2"/>
                  <w:vAlign w:val="bottom"/>
                </w:tcPr>
                <w:p w:rsidR="008844E9" w:rsidRDefault="00A04B2A" w:rsidP="009902CF">
                  <w:pPr>
                    <w:pStyle w:val="NormalIndent"/>
                    <w:spacing w:before="120"/>
                  </w:pPr>
                  <w:r>
                    <w:t xml:space="preserve">Payments </w:t>
                  </w:r>
                </w:p>
              </w:tc>
              <w:tc>
                <w:tcPr>
                  <w:tcW w:w="3605" w:type="pct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:rsidR="008844E9" w:rsidRPr="00846B76" w:rsidRDefault="00267565" w:rsidP="00267565">
                  <w:pPr>
                    <w:spacing w:before="120"/>
                  </w:pPr>
                  <w:r>
                    <w:t xml:space="preserve">Please pay </w:t>
                  </w:r>
                  <w:r w:rsidR="00A04B2A">
                    <w:t>Treasurer -</w:t>
                  </w:r>
                  <w:r w:rsidR="00A04B2A" w:rsidRPr="00267565">
                    <w:rPr>
                      <w:i/>
                    </w:rPr>
                    <w:t>collected annually on March   1</w:t>
                  </w:r>
                  <w:r w:rsidR="00A04B2A" w:rsidRPr="00267565">
                    <w:rPr>
                      <w:i/>
                      <w:vertAlign w:val="superscript"/>
                    </w:rPr>
                    <w:t>st</w:t>
                  </w:r>
                  <w:r w:rsidR="00A04B2A">
                    <w:t xml:space="preserve"> </w:t>
                  </w:r>
                </w:p>
              </w:tc>
            </w:tr>
            <w:tr w:rsidR="008844E9" w:rsidRPr="00846B76" w:rsidTr="00267565">
              <w:tc>
                <w:tcPr>
                  <w:tcW w:w="1395" w:type="pct"/>
                  <w:gridSpan w:val="2"/>
                  <w:vAlign w:val="bottom"/>
                </w:tcPr>
                <w:p w:rsidR="008844E9" w:rsidRDefault="00A04B2A" w:rsidP="009902CF">
                  <w:pPr>
                    <w:pStyle w:val="NormalIndent"/>
                    <w:spacing w:before="120"/>
                  </w:pPr>
                  <w:proofErr w:type="spellStart"/>
                  <w:r>
                    <w:t>Cheques</w:t>
                  </w:r>
                  <w:proofErr w:type="spellEnd"/>
                </w:p>
              </w:tc>
              <w:tc>
                <w:tcPr>
                  <w:tcW w:w="3605" w:type="pct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:rsidR="008844E9" w:rsidRPr="00846B76" w:rsidRDefault="00A04B2A" w:rsidP="009902CF">
                  <w:pPr>
                    <w:spacing w:before="120"/>
                  </w:pPr>
                  <w:r>
                    <w:t xml:space="preserve">Addressed to </w:t>
                  </w:r>
                  <w:r w:rsidR="00402F1A">
                    <w:t>-</w:t>
                  </w:r>
                  <w:r w:rsidR="00402F1A" w:rsidRPr="00267565">
                    <w:rPr>
                      <w:i/>
                      <w:color w:val="0070C0"/>
                    </w:rPr>
                    <w:t xml:space="preserve">Twinning Association of </w:t>
                  </w:r>
                  <w:proofErr w:type="spellStart"/>
                  <w:r w:rsidR="00402F1A" w:rsidRPr="00267565">
                    <w:rPr>
                      <w:i/>
                      <w:color w:val="0070C0"/>
                    </w:rPr>
                    <w:t>Pontardawe</w:t>
                  </w:r>
                  <w:proofErr w:type="spellEnd"/>
                </w:p>
              </w:tc>
            </w:tr>
            <w:tr w:rsidR="008844E9" w:rsidRPr="00846B76" w:rsidTr="003A7EE2">
              <w:tc>
                <w:tcPr>
                  <w:tcW w:w="1395" w:type="pct"/>
                  <w:gridSpan w:val="2"/>
                  <w:vAlign w:val="bottom"/>
                </w:tcPr>
                <w:p w:rsidR="008844E9" w:rsidRDefault="00A04B2A" w:rsidP="009902CF">
                  <w:pPr>
                    <w:pStyle w:val="NormalIndent"/>
                    <w:spacing w:before="120"/>
                  </w:pPr>
                  <w:r>
                    <w:t>BACS</w:t>
                  </w:r>
                </w:p>
              </w:tc>
              <w:tc>
                <w:tcPr>
                  <w:tcW w:w="3605" w:type="pct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:rsidR="008844E9" w:rsidRPr="00846B76" w:rsidRDefault="00A04B2A" w:rsidP="009902CF">
                  <w:pPr>
                    <w:spacing w:before="120"/>
                  </w:pPr>
                  <w:r>
                    <w:t xml:space="preserve">Sort Code    </w:t>
                  </w:r>
                  <w:r w:rsidR="00F24369" w:rsidRPr="00402F1A">
                    <w:rPr>
                      <w:color w:val="0070C0"/>
                    </w:rPr>
                    <w:t>30-93-53</w:t>
                  </w:r>
                  <w:r w:rsidRPr="00402F1A">
                    <w:rPr>
                      <w:color w:val="0070C0"/>
                    </w:rPr>
                    <w:t xml:space="preserve">        </w:t>
                  </w:r>
                  <w:r>
                    <w:t>Account Number</w:t>
                  </w:r>
                  <w:r w:rsidR="00F24369">
                    <w:t xml:space="preserve">   </w:t>
                  </w:r>
                  <w:r w:rsidR="00F24369" w:rsidRPr="00402F1A">
                    <w:rPr>
                      <w:color w:val="0070C0"/>
                    </w:rPr>
                    <w:t>01584038</w:t>
                  </w:r>
                </w:p>
              </w:tc>
            </w:tr>
            <w:tr w:rsidR="008844E9" w:rsidRPr="00846B76" w:rsidTr="00267565">
              <w:tc>
                <w:tcPr>
                  <w:tcW w:w="1395" w:type="pct"/>
                  <w:gridSpan w:val="2"/>
                  <w:vAlign w:val="bottom"/>
                </w:tcPr>
                <w:p w:rsidR="008844E9" w:rsidRDefault="003A7EE2" w:rsidP="009902CF">
                  <w:pPr>
                    <w:pStyle w:val="NormalIndent"/>
                    <w:spacing w:before="120"/>
                  </w:pPr>
                  <w:r>
                    <w:t xml:space="preserve">Bank Details </w:t>
                  </w:r>
                </w:p>
              </w:tc>
              <w:tc>
                <w:tcPr>
                  <w:tcW w:w="3605" w:type="pct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:rsidR="008844E9" w:rsidRPr="00846B76" w:rsidRDefault="00F24369" w:rsidP="009902CF">
                  <w:pPr>
                    <w:spacing w:before="120"/>
                  </w:pPr>
                  <w:r w:rsidRPr="00267565">
                    <w:rPr>
                      <w:color w:val="0070C0"/>
                    </w:rPr>
                    <w:t>Lloyds</w:t>
                  </w:r>
                </w:p>
              </w:tc>
            </w:tr>
          </w:tbl>
          <w:p w:rsidR="000172E5" w:rsidRPr="00846B76" w:rsidRDefault="000172E5" w:rsidP="008844E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:rsidTr="006145D8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:rsidR="000172E5" w:rsidRPr="00846B76" w:rsidRDefault="009902CF" w:rsidP="00B57599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T</w:t>
            </w:r>
            <w:r w:rsidR="00B57599">
              <w:rPr>
                <w:rFonts w:asciiTheme="majorHAnsi" w:hAnsiTheme="majorHAnsi"/>
                <w:b/>
              </w:rPr>
              <w:t xml:space="preserve">winning Club </w:t>
            </w:r>
            <w:r w:rsidR="00927324">
              <w:rPr>
                <w:rFonts w:asciiTheme="majorHAnsi" w:hAnsiTheme="majorHAnsi"/>
                <w:b/>
              </w:rPr>
              <w:t xml:space="preserve"> details </w:t>
            </w:r>
          </w:p>
        </w:tc>
      </w:tr>
      <w:tr w:rsidR="000172E5" w:rsidRPr="00846B76" w:rsidTr="00CE4A73">
        <w:trPr>
          <w:trHeight w:val="296"/>
        </w:trPr>
        <w:tc>
          <w:tcPr>
            <w:tcW w:w="1781" w:type="pct"/>
            <w:vAlign w:val="bottom"/>
          </w:tcPr>
          <w:p w:rsidR="000172E5" w:rsidRPr="00846B76" w:rsidRDefault="00927324" w:rsidP="00402F1A">
            <w:pPr>
              <w:pStyle w:val="NormalIndent"/>
              <w:spacing w:before="120"/>
            </w:pPr>
            <w:r>
              <w:t xml:space="preserve">French </w:t>
            </w:r>
            <w:r w:rsidR="00B57599">
              <w:t>Speaker</w:t>
            </w:r>
          </w:p>
        </w:tc>
        <w:tc>
          <w:tcPr>
            <w:tcW w:w="3219" w:type="pct"/>
            <w:gridSpan w:val="4"/>
            <w:tcBorders>
              <w:bottom w:val="single" w:sz="4" w:space="0" w:color="auto"/>
            </w:tcBorders>
            <w:vAlign w:val="bottom"/>
          </w:tcPr>
          <w:p w:rsidR="000172E5" w:rsidRPr="00846B76" w:rsidRDefault="00B57599" w:rsidP="00402F1A">
            <w:pPr>
              <w:spacing w:before="120"/>
            </w:pPr>
            <w:r>
              <w:t>Ye</w:t>
            </w:r>
            <w:r w:rsidR="00402F1A">
              <w:t xml:space="preserve">s           /    No        /    </w:t>
            </w:r>
            <w:r>
              <w:t>A little</w:t>
            </w:r>
          </w:p>
        </w:tc>
      </w:tr>
      <w:tr w:rsidR="00267565" w:rsidRPr="00846B76" w:rsidTr="00CE4A73">
        <w:tc>
          <w:tcPr>
            <w:tcW w:w="1838" w:type="pct"/>
            <w:gridSpan w:val="2"/>
            <w:vAlign w:val="bottom"/>
          </w:tcPr>
          <w:p w:rsidR="00267565" w:rsidRDefault="00267565" w:rsidP="00267565">
            <w:pPr>
              <w:pStyle w:val="NormalIndent"/>
              <w:spacing w:before="120"/>
            </w:pPr>
            <w:r>
              <w:t>Happy to Host</w:t>
            </w:r>
          </w:p>
        </w:tc>
        <w:tc>
          <w:tcPr>
            <w:tcW w:w="3163" w:type="pct"/>
            <w:gridSpan w:val="3"/>
            <w:tcBorders>
              <w:bottom w:val="single" w:sz="4" w:space="0" w:color="auto"/>
            </w:tcBorders>
            <w:vAlign w:val="bottom"/>
          </w:tcPr>
          <w:p w:rsidR="00267565" w:rsidRPr="00846B76" w:rsidRDefault="00267565" w:rsidP="00267565">
            <w:pPr>
              <w:spacing w:before="120"/>
            </w:pPr>
            <w:r>
              <w:t>Yes        /  Unable       / Maybe</w:t>
            </w:r>
          </w:p>
        </w:tc>
      </w:tr>
      <w:tr w:rsidR="00267565" w:rsidRPr="00846B76" w:rsidTr="00CE4A73">
        <w:tc>
          <w:tcPr>
            <w:tcW w:w="1781" w:type="pct"/>
            <w:vAlign w:val="bottom"/>
          </w:tcPr>
          <w:p w:rsidR="00267565" w:rsidRPr="00846B76" w:rsidRDefault="00267565" w:rsidP="00267565">
            <w:pPr>
              <w:pStyle w:val="NormalIndent"/>
              <w:spacing w:before="120"/>
            </w:pPr>
            <w:r>
              <w:t>Host Couple</w:t>
            </w:r>
          </w:p>
        </w:tc>
        <w:tc>
          <w:tcPr>
            <w:tcW w:w="3219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67565" w:rsidRPr="00846B76" w:rsidRDefault="00267565" w:rsidP="00267565">
            <w:pPr>
              <w:spacing w:before="120"/>
            </w:pPr>
            <w:r>
              <w:t>Yes/No</w:t>
            </w:r>
          </w:p>
        </w:tc>
      </w:tr>
      <w:tr w:rsidR="00267565" w:rsidRPr="00846B76" w:rsidTr="00CE4A73">
        <w:tc>
          <w:tcPr>
            <w:tcW w:w="1781" w:type="pct"/>
            <w:vAlign w:val="bottom"/>
          </w:tcPr>
          <w:p w:rsidR="00267565" w:rsidRPr="00846B76" w:rsidRDefault="00267565" w:rsidP="00267565">
            <w:pPr>
              <w:pStyle w:val="NormalIndent"/>
              <w:spacing w:before="120"/>
            </w:pPr>
            <w:r>
              <w:t xml:space="preserve">Young Person  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67565" w:rsidRPr="00846B76" w:rsidRDefault="00267565" w:rsidP="00267565">
            <w:pPr>
              <w:spacing w:before="120"/>
            </w:pPr>
            <w:r>
              <w:t>Yes/No</w:t>
            </w:r>
            <w:r w:rsidR="00CE4A73">
              <w:t xml:space="preserve">        </w:t>
            </w:r>
          </w:p>
        </w:tc>
        <w:tc>
          <w:tcPr>
            <w:tcW w:w="911" w:type="pct"/>
            <w:tcBorders>
              <w:top w:val="single" w:sz="4" w:space="0" w:color="auto"/>
            </w:tcBorders>
            <w:vAlign w:val="bottom"/>
          </w:tcPr>
          <w:p w:rsidR="00267565" w:rsidRPr="00846B76" w:rsidRDefault="00267565" w:rsidP="00267565">
            <w:pPr>
              <w:spacing w:before="120"/>
            </w:pPr>
            <w:r>
              <w:t xml:space="preserve">Host Family  </w:t>
            </w:r>
          </w:p>
        </w:tc>
        <w:tc>
          <w:tcPr>
            <w:tcW w:w="131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67565" w:rsidRPr="00846B76" w:rsidRDefault="00267565" w:rsidP="00267565">
            <w:pPr>
              <w:spacing w:before="120"/>
            </w:pPr>
            <w:r>
              <w:t xml:space="preserve">  Yes/No</w:t>
            </w:r>
          </w:p>
        </w:tc>
      </w:tr>
      <w:tr w:rsidR="00267565" w:rsidRPr="00846B76" w:rsidTr="00CE4A73">
        <w:tc>
          <w:tcPr>
            <w:tcW w:w="1781" w:type="pct"/>
            <w:vAlign w:val="bottom"/>
          </w:tcPr>
          <w:p w:rsidR="00267565" w:rsidRDefault="00267565" w:rsidP="00267565">
            <w:pPr>
              <w:pStyle w:val="NormalIndent"/>
              <w:spacing w:before="120"/>
            </w:pPr>
            <w:r>
              <w:t>Special Interests/Hobbies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67565" w:rsidRDefault="00267565" w:rsidP="00267565">
            <w:pPr>
              <w:spacing w:before="120"/>
            </w:pPr>
          </w:p>
        </w:tc>
        <w:tc>
          <w:tcPr>
            <w:tcW w:w="911" w:type="pct"/>
            <w:tcBorders>
              <w:top w:val="single" w:sz="4" w:space="0" w:color="auto"/>
            </w:tcBorders>
            <w:vAlign w:val="bottom"/>
          </w:tcPr>
          <w:p w:rsidR="00267565" w:rsidRDefault="00267565" w:rsidP="00267565">
            <w:pPr>
              <w:spacing w:before="120"/>
            </w:pPr>
          </w:p>
        </w:tc>
        <w:tc>
          <w:tcPr>
            <w:tcW w:w="131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67565" w:rsidRDefault="00267565" w:rsidP="00267565">
            <w:pPr>
              <w:spacing w:before="120"/>
            </w:pPr>
          </w:p>
        </w:tc>
      </w:tr>
      <w:tr w:rsidR="00CE4A73" w:rsidRPr="00846B76" w:rsidTr="00CE4A73">
        <w:tc>
          <w:tcPr>
            <w:tcW w:w="1781" w:type="pct"/>
            <w:vAlign w:val="bottom"/>
          </w:tcPr>
          <w:p w:rsidR="00CE4A73" w:rsidRDefault="00CE4A73" w:rsidP="00267565">
            <w:pPr>
              <w:pStyle w:val="NormalIndent"/>
              <w:spacing w:before="120"/>
            </w:pPr>
            <w:r>
              <w:t xml:space="preserve">Keen to visit Brittany 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E4A73" w:rsidRDefault="00CE4A73" w:rsidP="00267565">
            <w:pPr>
              <w:spacing w:before="120"/>
            </w:pPr>
            <w:r>
              <w:t xml:space="preserve">Yes/No        </w:t>
            </w:r>
          </w:p>
        </w:tc>
        <w:tc>
          <w:tcPr>
            <w:tcW w:w="911" w:type="pct"/>
            <w:tcBorders>
              <w:top w:val="single" w:sz="4" w:space="0" w:color="auto"/>
            </w:tcBorders>
            <w:vAlign w:val="bottom"/>
          </w:tcPr>
          <w:p w:rsidR="00CE4A73" w:rsidRDefault="00CE4A73" w:rsidP="00267565">
            <w:pPr>
              <w:spacing w:before="120"/>
            </w:pPr>
            <w:r>
              <w:t>Maybe</w:t>
            </w:r>
          </w:p>
        </w:tc>
        <w:tc>
          <w:tcPr>
            <w:tcW w:w="131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E4A73" w:rsidRDefault="00CE4A73" w:rsidP="00267565">
            <w:pPr>
              <w:spacing w:before="120"/>
            </w:pPr>
          </w:p>
        </w:tc>
      </w:tr>
      <w:tr w:rsidR="00267565" w:rsidRPr="00846B76" w:rsidTr="008842C8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:rsidR="00267565" w:rsidRPr="00846B76" w:rsidRDefault="00267565" w:rsidP="00267565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Privacy Notice  </w:t>
            </w:r>
            <w:r>
              <w:rPr>
                <w:rFonts w:asciiTheme="majorHAnsi" w:hAnsiTheme="majorHAnsi"/>
                <w:b/>
              </w:rPr>
              <w:t xml:space="preserve"> </w:t>
            </w:r>
          </w:p>
        </w:tc>
      </w:tr>
    </w:tbl>
    <w:p w:rsidR="00402F1A" w:rsidRDefault="00267565">
      <w:pPr>
        <w:rPr>
          <w:sz w:val="22"/>
          <w:szCs w:val="22"/>
        </w:rPr>
      </w:pPr>
      <w:r w:rsidRPr="00402F1A">
        <w:rPr>
          <w:sz w:val="22"/>
          <w:szCs w:val="22"/>
        </w:rPr>
        <w:t>Twinning Organizers will use your details</w:t>
      </w:r>
      <w:r w:rsidR="00402F1A" w:rsidRPr="00402F1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to inform you of updates and events </w:t>
      </w:r>
      <w:r w:rsidR="00402F1A" w:rsidRPr="00402F1A">
        <w:rPr>
          <w:sz w:val="22"/>
          <w:szCs w:val="22"/>
        </w:rPr>
        <w:t xml:space="preserve">and </w:t>
      </w:r>
      <w:r w:rsidR="00402F1A" w:rsidRPr="00402F1A">
        <w:rPr>
          <w:sz w:val="22"/>
          <w:szCs w:val="22"/>
        </w:rPr>
        <w:t>no</w:t>
      </w:r>
      <w:r>
        <w:rPr>
          <w:sz w:val="22"/>
          <w:szCs w:val="22"/>
        </w:rPr>
        <w:t>t</w:t>
      </w:r>
      <w:r w:rsidR="00402F1A" w:rsidRPr="00402F1A">
        <w:rPr>
          <w:sz w:val="22"/>
          <w:szCs w:val="22"/>
        </w:rPr>
        <w:t xml:space="preserve"> </w:t>
      </w:r>
      <w:r w:rsidR="00402F1A" w:rsidRPr="00402F1A">
        <w:rPr>
          <w:sz w:val="22"/>
          <w:szCs w:val="22"/>
        </w:rPr>
        <w:t>be shared outside this group</w:t>
      </w:r>
      <w:r w:rsidR="00402F1A" w:rsidRPr="00402F1A">
        <w:rPr>
          <w:sz w:val="22"/>
          <w:szCs w:val="22"/>
        </w:rPr>
        <w:t>. If you wish to be removed</w:t>
      </w:r>
      <w:r w:rsidR="00402F1A">
        <w:rPr>
          <w:sz w:val="22"/>
          <w:szCs w:val="22"/>
        </w:rPr>
        <w:t>,</w:t>
      </w:r>
      <w:r w:rsidR="00402F1A" w:rsidRPr="00402F1A">
        <w:rPr>
          <w:sz w:val="22"/>
          <w:szCs w:val="22"/>
        </w:rPr>
        <w:t xml:space="preserve"> please contact Kathy </w:t>
      </w:r>
      <w:r>
        <w:rPr>
          <w:sz w:val="22"/>
          <w:szCs w:val="22"/>
        </w:rPr>
        <w:t>Springthor</w:t>
      </w:r>
      <w:r w:rsidR="00402F1A">
        <w:rPr>
          <w:sz w:val="22"/>
          <w:szCs w:val="22"/>
        </w:rPr>
        <w:t>pe. W</w:t>
      </w:r>
      <w:r w:rsidR="00402F1A" w:rsidRPr="00402F1A">
        <w:rPr>
          <w:sz w:val="22"/>
          <w:szCs w:val="22"/>
        </w:rPr>
        <w:t>e will only hold any data for as long as is necessary.</w:t>
      </w:r>
    </w:p>
    <w:p w:rsidR="000172E5" w:rsidRDefault="00402F1A">
      <w:pPr>
        <w:rPr>
          <w:sz w:val="22"/>
          <w:szCs w:val="22"/>
        </w:rPr>
      </w:pPr>
      <w:r>
        <w:rPr>
          <w:sz w:val="22"/>
          <w:szCs w:val="22"/>
        </w:rPr>
        <w:t>I am happy to be contacted with events and updates   Y</w:t>
      </w:r>
      <w:r w:rsidR="00267565">
        <w:rPr>
          <w:sz w:val="22"/>
          <w:szCs w:val="22"/>
        </w:rPr>
        <w:t>es / No</w:t>
      </w:r>
      <w:r>
        <w:rPr>
          <w:sz w:val="22"/>
          <w:szCs w:val="22"/>
        </w:rPr>
        <w:t xml:space="preserve"> </w:t>
      </w:r>
      <w:r w:rsidR="00267565">
        <w:rPr>
          <w:sz w:val="22"/>
          <w:szCs w:val="22"/>
        </w:rPr>
        <w:t xml:space="preserve">  Signature ----------------------------------------------------</w:t>
      </w:r>
    </w:p>
    <w:p w:rsidR="00CE4A73" w:rsidRPr="00402F1A" w:rsidRDefault="00CE4A73">
      <w:pPr>
        <w:rPr>
          <w:sz w:val="22"/>
          <w:szCs w:val="22"/>
        </w:rPr>
      </w:pPr>
      <w:r>
        <w:rPr>
          <w:sz w:val="22"/>
          <w:szCs w:val="22"/>
        </w:rPr>
        <w:t>Please hand form back</w:t>
      </w:r>
      <w:bookmarkStart w:id="0" w:name="_GoBack"/>
      <w:bookmarkEnd w:id="0"/>
    </w:p>
    <w:sectPr w:rsidR="00CE4A73" w:rsidRPr="00402F1A" w:rsidSect="00CE4A73">
      <w:headerReference w:type="default" r:id="rId10"/>
      <w:footerReference w:type="default" r:id="rId11"/>
      <w:pgSz w:w="12240" w:h="15840"/>
      <w:pgMar w:top="720" w:right="720" w:bottom="720" w:left="720" w:header="283" w:footer="113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7324" w:rsidRDefault="00927324" w:rsidP="000172E5">
      <w:pPr>
        <w:spacing w:after="0" w:line="240" w:lineRule="auto"/>
      </w:pPr>
      <w:r>
        <w:separator/>
      </w:r>
    </w:p>
  </w:endnote>
  <w:endnote w:type="continuationSeparator" w:id="0">
    <w:p w:rsidR="00927324" w:rsidRDefault="0092732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B04D869-2E58-4FCD-9E28-8A1DDC362D17}"/>
    <w:embedBold r:id="rId2" w:fontKey="{7C17ADA4-8EEF-4A12-9C44-5ACC39C1745A}"/>
    <w:embedItalic r:id="rId3" w:fontKey="{0B91C7F4-7D82-45E2-8671-9E028F15A977}"/>
    <w:embedBoldItalic r:id="rId4" w:fontKey="{F6C20AAE-2A9A-413B-B0A5-C448015969F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F1882D7C-BEE6-4788-A79A-235CF0C75FB3}"/>
    <w:embedBold r:id="rId6" w:fontKey="{56A0EECF-3C70-4D7F-9892-E7B35E2B2F59}"/>
    <w:embedItalic r:id="rId7" w:fontKey="{8F633CD4-5B87-4823-8B68-1B7BBC692AE6}"/>
    <w:embedBoldItalic r:id="rId8" w:fontKey="{0F7F58E8-BE37-4B23-8710-358D30FACD9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734B54D6-991B-4E91-8433-D97D0BE455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9072"/>
    </w:tblGrid>
    <w:tr w:rsidR="009902CF" w:rsidRPr="00F24369" w:rsidTr="00A5003D">
      <w:trPr>
        <w:trHeight w:val="1309"/>
      </w:trPr>
      <w:tc>
        <w:tcPr>
          <w:tcW w:w="9072" w:type="dxa"/>
          <w:vAlign w:val="center"/>
        </w:tcPr>
        <w:p w:rsidR="00A5003D" w:rsidRPr="00CE4A73" w:rsidRDefault="009902CF" w:rsidP="00A5003D">
          <w:pPr>
            <w:tabs>
              <w:tab w:val="center" w:pos="4680"/>
              <w:tab w:val="right" w:pos="9810"/>
            </w:tabs>
            <w:spacing w:before="120" w:after="0" w:line="240" w:lineRule="auto"/>
            <w:rPr>
              <w:color w:val="0070C0"/>
              <w:sz w:val="24"/>
              <w:szCs w:val="24"/>
            </w:rPr>
          </w:pPr>
          <w:r w:rsidRPr="00CE4A73">
            <w:rPr>
              <w:b/>
              <w:sz w:val="24"/>
              <w:szCs w:val="24"/>
            </w:rPr>
            <w:t>Website</w:t>
          </w:r>
          <w:r w:rsidRPr="00CE4A73">
            <w:rPr>
              <w:sz w:val="24"/>
              <w:szCs w:val="24"/>
            </w:rPr>
            <w:t xml:space="preserve"> </w:t>
          </w:r>
          <w:hyperlink r:id="rId1" w:history="1">
            <w:r w:rsidR="00A5003D" w:rsidRPr="00CE4A73">
              <w:rPr>
                <w:rStyle w:val="Hyperlink"/>
                <w:color w:val="0070C0"/>
                <w:sz w:val="24"/>
                <w:szCs w:val="24"/>
              </w:rPr>
              <w:t>www.pontardawetwinning@org.uk</w:t>
            </w:r>
          </w:hyperlink>
        </w:p>
        <w:p w:rsidR="009902CF" w:rsidRPr="00CE4A73" w:rsidRDefault="009902CF" w:rsidP="00A5003D">
          <w:pPr>
            <w:tabs>
              <w:tab w:val="center" w:pos="4680"/>
              <w:tab w:val="right" w:pos="9810"/>
            </w:tabs>
            <w:spacing w:before="120" w:after="0" w:line="240" w:lineRule="auto"/>
            <w:rPr>
              <w:sz w:val="24"/>
              <w:szCs w:val="24"/>
            </w:rPr>
          </w:pPr>
          <w:r w:rsidRPr="00CE4A73">
            <w:rPr>
              <w:b/>
              <w:sz w:val="24"/>
              <w:szCs w:val="24"/>
            </w:rPr>
            <w:t>Facebook</w:t>
          </w:r>
          <w:r w:rsidRPr="00CE4A73">
            <w:rPr>
              <w:sz w:val="24"/>
              <w:szCs w:val="24"/>
            </w:rPr>
            <w:t xml:space="preserve"> </w:t>
          </w:r>
          <w:proofErr w:type="spellStart"/>
          <w:r w:rsidRPr="00CE4A73">
            <w:rPr>
              <w:color w:val="0070C0"/>
              <w:sz w:val="24"/>
              <w:szCs w:val="24"/>
            </w:rPr>
            <w:t>Pontardawe</w:t>
          </w:r>
          <w:proofErr w:type="spellEnd"/>
          <w:r w:rsidRPr="00CE4A73">
            <w:rPr>
              <w:color w:val="0070C0"/>
              <w:sz w:val="24"/>
              <w:szCs w:val="24"/>
            </w:rPr>
            <w:t xml:space="preserve"> and </w:t>
          </w:r>
          <w:proofErr w:type="spellStart"/>
          <w:r w:rsidRPr="00CE4A73">
            <w:rPr>
              <w:color w:val="0070C0"/>
              <w:sz w:val="24"/>
              <w:szCs w:val="24"/>
            </w:rPr>
            <w:t>Locmine</w:t>
          </w:r>
          <w:proofErr w:type="spellEnd"/>
          <w:r w:rsidRPr="00CE4A73">
            <w:rPr>
              <w:color w:val="0070C0"/>
              <w:sz w:val="24"/>
              <w:szCs w:val="24"/>
            </w:rPr>
            <w:t xml:space="preserve"> Twinning Association</w:t>
          </w:r>
        </w:p>
      </w:tc>
    </w:tr>
  </w:tbl>
  <w:p w:rsidR="006145D8" w:rsidRDefault="006145D8" w:rsidP="00311D4F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7324" w:rsidRDefault="00927324" w:rsidP="000172E5">
      <w:pPr>
        <w:spacing w:after="0" w:line="240" w:lineRule="auto"/>
      </w:pPr>
      <w:r>
        <w:separator/>
      </w:r>
    </w:p>
  </w:footnote>
  <w:footnote w:type="continuationSeparator" w:id="0">
    <w:p w:rsidR="00927324" w:rsidRDefault="00927324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2389"/>
      <w:gridCol w:w="8000"/>
    </w:tblGrid>
    <w:tr w:rsidR="002205A2" w:rsidRPr="00B337A2" w:rsidTr="00384B05">
      <w:trPr>
        <w:trHeight w:val="990"/>
      </w:trPr>
      <w:tc>
        <w:tcPr>
          <w:tcW w:w="1350" w:type="dxa"/>
          <w:vAlign w:val="center"/>
        </w:tcPr>
        <w:p w:rsidR="00B337A2" w:rsidRPr="00B337A2" w:rsidRDefault="00927324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noProof/>
              <w:lang w:val="en-GB" w:eastAsia="en-GB"/>
            </w:rPr>
            <w:drawing>
              <wp:inline distT="0" distB="0" distL="0" distR="0" wp14:anchorId="78963D8B" wp14:editId="395C6E1C">
                <wp:extent cx="1447137" cy="678839"/>
                <wp:effectExtent l="0" t="0" r="1270" b="6985"/>
                <wp:docPr id="2" name="image" descr="http://www.tap.dreamhosters.com/wp-content/uploads/2015/02/tap-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" descr="http://www.tap.dreamhosters.com/wp-content/uploads/2015/02/tap-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8790" cy="7124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:rsidR="00927324" w:rsidRPr="009902CF" w:rsidRDefault="00927324" w:rsidP="009902CF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731F1C"/>
              <w:sz w:val="36"/>
              <w:szCs w:val="36"/>
            </w:rPr>
          </w:pPr>
          <w:r w:rsidRPr="009902CF">
            <w:rPr>
              <w:rFonts w:ascii="Corbel" w:eastAsia="Calibri" w:hAnsi="Corbel" w:cs="Times New Roman"/>
              <w:b/>
              <w:noProof/>
              <w:color w:val="731F1C"/>
              <w:sz w:val="36"/>
              <w:szCs w:val="36"/>
            </w:rPr>
            <w:t>Pontardawe Twinning Ass0ciation</w:t>
          </w:r>
          <w:r w:rsidR="003A7EE2" w:rsidRPr="009902CF">
            <w:rPr>
              <w:rFonts w:ascii="Corbel" w:eastAsia="Calibri" w:hAnsi="Corbel" w:cs="Times New Roman"/>
              <w:b/>
              <w:noProof/>
              <w:color w:val="731F1C"/>
              <w:sz w:val="36"/>
              <w:szCs w:val="36"/>
            </w:rPr>
            <w:t xml:space="preserve"> </w:t>
          </w:r>
          <w:r w:rsidR="009902CF">
            <w:rPr>
              <w:rFonts w:ascii="Corbel" w:eastAsia="Calibri" w:hAnsi="Corbel" w:cs="Times New Roman"/>
              <w:b/>
              <w:noProof/>
              <w:color w:val="731F1C"/>
              <w:sz w:val="36"/>
              <w:szCs w:val="36"/>
            </w:rPr>
            <w:t xml:space="preserve">100 Club </w:t>
          </w:r>
          <w:r w:rsidRPr="009902CF">
            <w:rPr>
              <w:rFonts w:ascii="Corbel" w:eastAsia="Calibri" w:hAnsi="Corbel" w:cs="Times New Roman"/>
              <w:b/>
              <w:noProof/>
              <w:color w:val="731F1C"/>
              <w:sz w:val="36"/>
              <w:szCs w:val="36"/>
            </w:rPr>
            <w:t xml:space="preserve">Membership Form </w:t>
          </w:r>
          <w:r w:rsidR="00DF43D9" w:rsidRPr="009902CF">
            <w:rPr>
              <w:rFonts w:ascii="Corbel" w:eastAsia="Calibri" w:hAnsi="Corbel" w:cs="Times New Roman"/>
              <w:b/>
              <w:noProof/>
              <w:color w:val="731F1C"/>
              <w:sz w:val="36"/>
              <w:szCs w:val="36"/>
            </w:rPr>
            <w:t>(</w:t>
          </w:r>
          <w:r w:rsidR="00DF43D9" w:rsidRPr="009902CF">
            <w:rPr>
              <w:rFonts w:ascii="Corbel" w:eastAsia="Calibri" w:hAnsi="Corbel" w:cs="Times New Roman"/>
              <w:b/>
              <w:i/>
              <w:noProof/>
              <w:color w:val="0070C0"/>
              <w:sz w:val="36"/>
              <w:szCs w:val="36"/>
            </w:rPr>
            <w:t>come and join the fun</w:t>
          </w:r>
          <w:r w:rsidR="00DF43D9" w:rsidRPr="009902CF">
            <w:rPr>
              <w:rFonts w:ascii="Corbel" w:eastAsia="Calibri" w:hAnsi="Corbel" w:cs="Times New Roman"/>
              <w:b/>
              <w:noProof/>
              <w:color w:val="731F1C"/>
              <w:sz w:val="36"/>
              <w:szCs w:val="36"/>
            </w:rPr>
            <w:t xml:space="preserve">) </w:t>
          </w:r>
        </w:p>
      </w:tc>
    </w:tr>
  </w:tbl>
  <w:p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324"/>
    <w:rsid w:val="000172E5"/>
    <w:rsid w:val="00052382"/>
    <w:rsid w:val="0006568A"/>
    <w:rsid w:val="00076F0F"/>
    <w:rsid w:val="00084253"/>
    <w:rsid w:val="000D1F49"/>
    <w:rsid w:val="001727CA"/>
    <w:rsid w:val="001C7DE6"/>
    <w:rsid w:val="002205A2"/>
    <w:rsid w:val="00267565"/>
    <w:rsid w:val="002C56E6"/>
    <w:rsid w:val="00311D4F"/>
    <w:rsid w:val="00344849"/>
    <w:rsid w:val="00361E11"/>
    <w:rsid w:val="003A7EE2"/>
    <w:rsid w:val="003F0847"/>
    <w:rsid w:val="0040090B"/>
    <w:rsid w:val="00402F1A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739C"/>
    <w:rsid w:val="007147D7"/>
    <w:rsid w:val="00770F25"/>
    <w:rsid w:val="007A35A8"/>
    <w:rsid w:val="007B0A85"/>
    <w:rsid w:val="007C6A52"/>
    <w:rsid w:val="0082043E"/>
    <w:rsid w:val="00827365"/>
    <w:rsid w:val="00846B76"/>
    <w:rsid w:val="008844E9"/>
    <w:rsid w:val="008E203A"/>
    <w:rsid w:val="0091229C"/>
    <w:rsid w:val="00927324"/>
    <w:rsid w:val="00940E73"/>
    <w:rsid w:val="0098597D"/>
    <w:rsid w:val="009902CF"/>
    <w:rsid w:val="009F619A"/>
    <w:rsid w:val="009F6DDE"/>
    <w:rsid w:val="00A04B2A"/>
    <w:rsid w:val="00A370A8"/>
    <w:rsid w:val="00A5003D"/>
    <w:rsid w:val="00B337A2"/>
    <w:rsid w:val="00B57599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4A73"/>
    <w:rsid w:val="00CE6104"/>
    <w:rsid w:val="00CE7918"/>
    <w:rsid w:val="00D16163"/>
    <w:rsid w:val="00DB3FAD"/>
    <w:rsid w:val="00DF43D9"/>
    <w:rsid w:val="00E61C09"/>
    <w:rsid w:val="00EB3B58"/>
    <w:rsid w:val="00EC7359"/>
    <w:rsid w:val="00EE3054"/>
    <w:rsid w:val="00F00606"/>
    <w:rsid w:val="00F01256"/>
    <w:rsid w:val="00F24369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1CCF14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11D4F"/>
    <w:pPr>
      <w:tabs>
        <w:tab w:val="center" w:pos="4680"/>
        <w:tab w:val="right" w:pos="9360"/>
      </w:tabs>
      <w:spacing w:before="0" w:after="0"/>
    </w:pPr>
    <w:rPr>
      <w:rFonts w:ascii="Corbel" w:eastAsia="Calibri" w:hAnsi="Corbel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11D4F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ontardawetwinning@org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ola.a.griffiths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27181A33CFF4898B936816A4C1DF4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C2F7AE-58D8-46CD-90B0-900633204862}"/>
      </w:docPartPr>
      <w:docPartBody>
        <w:p w:rsidR="004A7ECE" w:rsidRDefault="0049798D">
          <w:pPr>
            <w:pStyle w:val="227181A33CFF4898B936816A4C1DF443"/>
          </w:pPr>
          <w:r w:rsidRPr="006145D8">
            <w:t>First Name</w:t>
          </w:r>
        </w:p>
      </w:docPartBody>
    </w:docPart>
    <w:docPart>
      <w:docPartPr>
        <w:name w:val="DFECE1F2AAE140FC8069A2457B9EEE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295A29-60E2-4D40-97E5-38C05348D137}"/>
      </w:docPartPr>
      <w:docPartBody>
        <w:p w:rsidR="004A7ECE" w:rsidRDefault="0049798D">
          <w:pPr>
            <w:pStyle w:val="DFECE1F2AAE140FC8069A2457B9EEE95"/>
          </w:pPr>
          <w:r w:rsidRPr="006145D8">
            <w:t>Last Name</w:t>
          </w:r>
        </w:p>
      </w:docPartBody>
    </w:docPart>
    <w:docPart>
      <w:docPartPr>
        <w:name w:val="928743F37CC54E3CB67E978387E1EE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8360C-E292-4484-913A-4521682D6089}"/>
      </w:docPartPr>
      <w:docPartBody>
        <w:p w:rsidR="004A7ECE" w:rsidRDefault="0049798D">
          <w:pPr>
            <w:pStyle w:val="928743F37CC54E3CB67E978387E1EE9B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98D"/>
    <w:rsid w:val="0049798D"/>
    <w:rsid w:val="004A7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  <w:lang w:val="en-US" w:eastAsia="en-US"/>
    </w:rPr>
  </w:style>
  <w:style w:type="paragraph" w:customStyle="1" w:styleId="CB3B883C7C5B485BADFF4563DACFCAFB">
    <w:name w:val="CB3B883C7C5B485BADFF4563DACFCAFB"/>
  </w:style>
  <w:style w:type="paragraph" w:customStyle="1" w:styleId="227181A33CFF4898B936816A4C1DF443">
    <w:name w:val="227181A33CFF4898B936816A4C1DF443"/>
  </w:style>
  <w:style w:type="paragraph" w:customStyle="1" w:styleId="DFECE1F2AAE140FC8069A2457B9EEE95">
    <w:name w:val="DFECE1F2AAE140FC8069A2457B9EEE95"/>
  </w:style>
  <w:style w:type="paragraph" w:customStyle="1" w:styleId="75E9770CEFA64C86B3DD0A6A02913947">
    <w:name w:val="75E9770CEFA64C86B3DD0A6A02913947"/>
  </w:style>
  <w:style w:type="paragraph" w:customStyle="1" w:styleId="2525CE70BB5547528B148AA067D039E2">
    <w:name w:val="2525CE70BB5547528B148AA067D039E2"/>
  </w:style>
  <w:style w:type="paragraph" w:customStyle="1" w:styleId="928743F37CC54E3CB67E978387E1EE9B">
    <w:name w:val="928743F37CC54E3CB67E978387E1EE9B"/>
  </w:style>
  <w:style w:type="paragraph" w:customStyle="1" w:styleId="0839E2AD18C4408EAC1BD20F80F8802E">
    <w:name w:val="0839E2AD18C4408EAC1BD20F80F8802E"/>
  </w:style>
  <w:style w:type="paragraph" w:customStyle="1" w:styleId="FF07F44D5A7C43C884405EF211D942CA">
    <w:name w:val="FF07F44D5A7C43C884405EF211D942CA"/>
  </w:style>
  <w:style w:type="paragraph" w:customStyle="1" w:styleId="6A20294469ED4AA7ABA0C793324B6332">
    <w:name w:val="6A20294469ED4AA7ABA0C793324B6332"/>
  </w:style>
  <w:style w:type="paragraph" w:customStyle="1" w:styleId="78D4D52FF95647F29B99529E3A06F6EE">
    <w:name w:val="78D4D52FF95647F29B99529E3A06F6EE"/>
  </w:style>
  <w:style w:type="paragraph" w:customStyle="1" w:styleId="1CE9C6F201234AFD8A52D674BF6B16A9">
    <w:name w:val="1CE9C6F201234AFD8A52D674BF6B16A9"/>
  </w:style>
  <w:style w:type="paragraph" w:customStyle="1" w:styleId="F73BE76334354832B5FE3A1F0F786688">
    <w:name w:val="F73BE76334354832B5FE3A1F0F786688"/>
  </w:style>
  <w:style w:type="paragraph" w:customStyle="1" w:styleId="0DE71C80DC3945A8BBD50BAD3040D113">
    <w:name w:val="0DE71C80DC3945A8BBD50BAD3040D113"/>
  </w:style>
  <w:style w:type="paragraph" w:customStyle="1" w:styleId="CF578F02E84F44B4B584D0151DC1EF36">
    <w:name w:val="CF578F02E84F44B4B584D0151DC1EF36"/>
    <w:rsid w:val="0049798D"/>
  </w:style>
  <w:style w:type="paragraph" w:customStyle="1" w:styleId="9D43710FDD7D4274B3D4F77008536F98">
    <w:name w:val="9D43710FDD7D4274B3D4F77008536F98"/>
    <w:rsid w:val="0049798D"/>
  </w:style>
  <w:style w:type="paragraph" w:customStyle="1" w:styleId="87F20B97CAEB4450BF8711139AE99E7D">
    <w:name w:val="87F20B97CAEB4450BF8711139AE99E7D"/>
    <w:rsid w:val="0049798D"/>
  </w:style>
  <w:style w:type="paragraph" w:customStyle="1" w:styleId="E61677EEB0134CF899B81B30BEF2DDC9">
    <w:name w:val="E61677EEB0134CF899B81B30BEF2DDC9"/>
    <w:rsid w:val="0049798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39F513-FAF9-4D94-9AEB-B20EE133C0C1}">
  <ds:schemaRefs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6dc4bcd6-49db-4c07-9060-8acfc67cef9f"/>
    <ds:schemaRef ds:uri="http://schemas.microsoft.com/office/2006/documentManagement/types"/>
    <ds:schemaRef ds:uri="http://schemas.microsoft.com/office/infopath/2007/PartnerControls"/>
    <ds:schemaRef ds:uri="fb0879af-3eba-417a-a55a-ffe6dcd6ca77"/>
    <ds:schemaRef ds:uri="http://purl.org/dc/elements/1.1/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5FB5AC8-4CF4-478C-BD8E-15E2C92D9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2B959D-AAC5-4E64-A805-FC1743D407A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form.dotx</Template>
  <TotalTime>0</TotalTime>
  <Pages>1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2019-04-30T17:18:00Z</dcterms:created>
  <dcterms:modified xsi:type="dcterms:W3CDTF">2019-05-27T17:57:00Z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